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83D" w:rsidRDefault="00DB483D" w:rsidP="0056645B">
      <w:pPr>
        <w:spacing w:after="0" w:line="240" w:lineRule="auto"/>
        <w:ind w:left="-180"/>
        <w:jc w:val="center"/>
      </w:pPr>
      <w:r>
        <w:object w:dxaOrig="9794" w:dyaOrig="817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1.75pt;height:118.5pt" o:ole="">
            <v:imagedata r:id="rId7" o:title="" gain="99297f" blacklevel="5898f"/>
          </v:shape>
          <o:OLEObject Type="Embed" ProgID="Unknown" ShapeID="_x0000_i1025" DrawAspect="Content" ObjectID="_1635926347" r:id="rId8"/>
        </w:object>
      </w:r>
    </w:p>
    <w:p w:rsidR="00DB483D" w:rsidRDefault="00DB483D" w:rsidP="00B52F3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АДМИНИСТРАЦИЯ</w:t>
      </w:r>
    </w:p>
    <w:p w:rsidR="00DB483D" w:rsidRDefault="00DB483D" w:rsidP="00B52F3A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ПОНЫРОВСКОГО РАЙОНА КУРСКОЙ ОБЛАСТИ</w:t>
      </w:r>
    </w:p>
    <w:p w:rsidR="00DB483D" w:rsidRDefault="00DB483D" w:rsidP="00B52F3A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DB483D" w:rsidRDefault="00DB483D" w:rsidP="00B52F3A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П О С Т А Н О В Л Е Н И Е</w:t>
      </w:r>
    </w:p>
    <w:p w:rsidR="00DB483D" w:rsidRDefault="00DB483D" w:rsidP="00B52F3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DB483D" w:rsidRDefault="00DB483D" w:rsidP="00B52F3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B483D" w:rsidRDefault="00DB483D" w:rsidP="00E8157C">
      <w:pPr>
        <w:tabs>
          <w:tab w:val="left" w:pos="360"/>
        </w:tabs>
        <w:spacing w:after="0"/>
        <w:ind w:right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Pr="00B52F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13.11.2019</w:t>
      </w:r>
      <w:r w:rsidRPr="00B52F3A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626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DB483D" w:rsidRDefault="00DB483D" w:rsidP="00E8157C">
      <w:pPr>
        <w:tabs>
          <w:tab w:val="left" w:pos="360"/>
        </w:tabs>
        <w:spacing w:after="0"/>
        <w:ind w:right="142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306000, Курская область, пос. Поныри, ул.Ленина,14 </w:t>
      </w:r>
    </w:p>
    <w:p w:rsidR="00DB483D" w:rsidRDefault="00DB483D" w:rsidP="00E8157C">
      <w:pPr>
        <w:tabs>
          <w:tab w:val="left" w:pos="360"/>
        </w:tabs>
        <w:spacing w:after="0"/>
        <w:ind w:right="142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тел. / факс (47135) 2-11-58</w:t>
      </w:r>
    </w:p>
    <w:p w:rsidR="00DB483D" w:rsidRDefault="00DB483D" w:rsidP="00E8157C">
      <w:pPr>
        <w:tabs>
          <w:tab w:val="left" w:pos="360"/>
        </w:tabs>
        <w:spacing w:after="0"/>
        <w:ind w:right="142"/>
        <w:rPr>
          <w:rFonts w:ascii="Times New Roman" w:hAnsi="Times New Roman" w:cs="Times New Roman"/>
          <w:sz w:val="16"/>
          <w:szCs w:val="16"/>
        </w:rPr>
      </w:pPr>
    </w:p>
    <w:p w:rsidR="00DB483D" w:rsidRDefault="00DB483D" w:rsidP="00B52F3A">
      <w:pPr>
        <w:tabs>
          <w:tab w:val="left" w:pos="360"/>
        </w:tabs>
        <w:spacing w:after="0" w:line="240" w:lineRule="auto"/>
        <w:ind w:right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</w:p>
    <w:p w:rsidR="00DB483D" w:rsidRDefault="00DB483D" w:rsidP="00B52F3A">
      <w:pPr>
        <w:tabs>
          <w:tab w:val="left" w:pos="360"/>
        </w:tabs>
        <w:spacing w:after="0" w:line="240" w:lineRule="auto"/>
        <w:ind w:right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Поныровского района </w:t>
      </w:r>
    </w:p>
    <w:p w:rsidR="00DB483D" w:rsidRDefault="00DB483D" w:rsidP="00B52F3A">
      <w:pPr>
        <w:tabs>
          <w:tab w:val="left" w:pos="360"/>
        </w:tabs>
        <w:spacing w:after="0" w:line="240" w:lineRule="auto"/>
        <w:ind w:right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Курской области от 18.04.2019 № 213 </w:t>
      </w:r>
    </w:p>
    <w:p w:rsidR="00DB483D" w:rsidRDefault="00DB483D" w:rsidP="00B52F3A">
      <w:pPr>
        <w:tabs>
          <w:tab w:val="left" w:pos="360"/>
        </w:tabs>
        <w:spacing w:after="0" w:line="240" w:lineRule="auto"/>
        <w:ind w:right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«О создании рабочей группы по вопросам </w:t>
      </w:r>
    </w:p>
    <w:p w:rsidR="00DB483D" w:rsidRDefault="00DB483D" w:rsidP="00B52F3A">
      <w:pPr>
        <w:tabs>
          <w:tab w:val="left" w:pos="360"/>
        </w:tabs>
        <w:spacing w:after="0" w:line="240" w:lineRule="auto"/>
        <w:ind w:right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оказания имущественной поддержки субъектам </w:t>
      </w:r>
    </w:p>
    <w:p w:rsidR="00DB483D" w:rsidRDefault="00DB483D" w:rsidP="00B52F3A">
      <w:pPr>
        <w:tabs>
          <w:tab w:val="left" w:pos="360"/>
        </w:tabs>
        <w:spacing w:after="0" w:line="240" w:lineRule="auto"/>
        <w:ind w:right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малого и среднего предпринимательства»</w:t>
      </w:r>
    </w:p>
    <w:p w:rsidR="00DB483D" w:rsidRDefault="00DB483D" w:rsidP="00B52F3A">
      <w:pPr>
        <w:tabs>
          <w:tab w:val="left" w:pos="360"/>
        </w:tabs>
        <w:spacing w:after="0" w:line="240" w:lineRule="auto"/>
        <w:ind w:right="142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tabs>
          <w:tab w:val="left" w:pos="36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tabs>
          <w:tab w:val="left" w:pos="360"/>
        </w:tabs>
        <w:spacing w:after="0" w:line="240" w:lineRule="auto"/>
        <w:ind w:right="-5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24.07.</w:t>
      </w:r>
      <w:r w:rsidRPr="00511264">
        <w:rPr>
          <w:rFonts w:ascii="Times New Roman" w:hAnsi="Times New Roman" w:cs="Times New Roman"/>
          <w:sz w:val="28"/>
          <w:szCs w:val="28"/>
        </w:rPr>
        <w:t xml:space="preserve">2007 </w:t>
      </w:r>
      <w:r>
        <w:rPr>
          <w:rFonts w:ascii="Times New Roman" w:hAnsi="Times New Roman" w:cs="Times New Roman"/>
          <w:sz w:val="28"/>
          <w:szCs w:val="28"/>
        </w:rPr>
        <w:t xml:space="preserve">№ 209-ФЗ </w:t>
      </w:r>
      <w:r>
        <w:rPr>
          <w:rFonts w:ascii="Times New Roman" w:hAnsi="Times New Roman" w:cs="Times New Roman"/>
          <w:sz w:val="28"/>
          <w:szCs w:val="28"/>
        </w:rPr>
        <w:br/>
        <w:t>«</w:t>
      </w:r>
      <w:r w:rsidRPr="00511264">
        <w:rPr>
          <w:rFonts w:ascii="Times New Roman" w:hAnsi="Times New Roman" w:cs="Times New Roman"/>
          <w:sz w:val="28"/>
          <w:szCs w:val="28"/>
        </w:rPr>
        <w:t>О развитии малого и среднего предпринима</w:t>
      </w:r>
      <w:r>
        <w:rPr>
          <w:rFonts w:ascii="Times New Roman" w:hAnsi="Times New Roman" w:cs="Times New Roman"/>
          <w:sz w:val="28"/>
          <w:szCs w:val="28"/>
        </w:rPr>
        <w:t xml:space="preserve">тельства в Российской Федерации», в целях </w:t>
      </w:r>
      <w:r w:rsidRPr="00511264">
        <w:rPr>
          <w:rFonts w:ascii="Times New Roman" w:hAnsi="Times New Roman" w:cs="Times New Roman"/>
          <w:sz w:val="28"/>
          <w:szCs w:val="28"/>
        </w:rPr>
        <w:t>оказания имущественной поддержки субъектам малого и среднего предпринимательства</w:t>
      </w:r>
      <w:r>
        <w:rPr>
          <w:rFonts w:ascii="Times New Roman" w:hAnsi="Times New Roman" w:cs="Times New Roman"/>
          <w:sz w:val="28"/>
          <w:szCs w:val="28"/>
        </w:rPr>
        <w:t>, осуществляющих деятельность в сфере физической культуры и спорта на территории муниципального района «Поныровский район» Курской области, Администрация Поныровского района Курской области   п о с т а н о в л я е т:</w:t>
      </w:r>
    </w:p>
    <w:p w:rsidR="00DB483D" w:rsidRPr="00B52F3A" w:rsidRDefault="00DB483D" w:rsidP="00B52F3A">
      <w:pPr>
        <w:tabs>
          <w:tab w:val="left" w:pos="360"/>
        </w:tabs>
        <w:spacing w:after="0" w:line="240" w:lineRule="auto"/>
        <w:ind w:right="-5"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DB483D" w:rsidRPr="004A6F9A" w:rsidRDefault="00DB483D" w:rsidP="00B52F3A">
      <w:pPr>
        <w:pStyle w:val="ListParagraph"/>
        <w:tabs>
          <w:tab w:val="left" w:pos="360"/>
        </w:tabs>
        <w:spacing w:after="0" w:line="240" w:lineRule="auto"/>
        <w:ind w:left="0" w:right="-5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</w:t>
      </w:r>
      <w:r w:rsidRPr="004A6F9A">
        <w:rPr>
          <w:rFonts w:ascii="Times New Roman" w:hAnsi="Times New Roman" w:cs="Times New Roman"/>
          <w:sz w:val="28"/>
          <w:szCs w:val="28"/>
        </w:rPr>
        <w:t>нес</w:t>
      </w:r>
      <w:r>
        <w:rPr>
          <w:rFonts w:ascii="Times New Roman" w:hAnsi="Times New Roman" w:cs="Times New Roman"/>
          <w:sz w:val="28"/>
          <w:szCs w:val="28"/>
        </w:rPr>
        <w:t>ти</w:t>
      </w:r>
      <w:r w:rsidRPr="004A6F9A">
        <w:rPr>
          <w:rFonts w:ascii="Times New Roman" w:hAnsi="Times New Roman" w:cs="Times New Roman"/>
          <w:sz w:val="28"/>
          <w:szCs w:val="28"/>
        </w:rPr>
        <w:t xml:space="preserve"> изменени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4A6F9A">
        <w:rPr>
          <w:rFonts w:ascii="Times New Roman" w:hAnsi="Times New Roman" w:cs="Times New Roman"/>
          <w:sz w:val="28"/>
          <w:szCs w:val="28"/>
        </w:rPr>
        <w:t xml:space="preserve"> в постановление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4A6F9A">
        <w:rPr>
          <w:rFonts w:ascii="Times New Roman" w:hAnsi="Times New Roman" w:cs="Times New Roman"/>
          <w:sz w:val="28"/>
          <w:szCs w:val="28"/>
        </w:rPr>
        <w:t xml:space="preserve">Поныровского района Курской области от 18.04.2019 № 213 «О создании рабочей группы </w:t>
      </w:r>
      <w:r>
        <w:rPr>
          <w:rFonts w:ascii="Times New Roman" w:hAnsi="Times New Roman" w:cs="Times New Roman"/>
          <w:sz w:val="28"/>
          <w:szCs w:val="28"/>
        </w:rPr>
        <w:br/>
      </w:r>
      <w:r w:rsidRPr="004A6F9A">
        <w:rPr>
          <w:rFonts w:ascii="Times New Roman" w:hAnsi="Times New Roman" w:cs="Times New Roman"/>
          <w:sz w:val="28"/>
          <w:szCs w:val="28"/>
        </w:rPr>
        <w:t xml:space="preserve">по вопросам </w:t>
      </w:r>
      <w:r>
        <w:rPr>
          <w:rFonts w:ascii="Times New Roman" w:hAnsi="Times New Roman" w:cs="Times New Roman"/>
          <w:sz w:val="28"/>
          <w:szCs w:val="28"/>
        </w:rPr>
        <w:t xml:space="preserve">оказания имущественной </w:t>
      </w:r>
      <w:r w:rsidRPr="004A6F9A">
        <w:rPr>
          <w:rFonts w:ascii="Times New Roman" w:hAnsi="Times New Roman" w:cs="Times New Roman"/>
          <w:sz w:val="28"/>
          <w:szCs w:val="28"/>
        </w:rPr>
        <w:t xml:space="preserve">поддержки субъектам малого </w:t>
      </w:r>
      <w:r>
        <w:rPr>
          <w:rFonts w:ascii="Times New Roman" w:hAnsi="Times New Roman" w:cs="Times New Roman"/>
          <w:sz w:val="28"/>
          <w:szCs w:val="28"/>
        </w:rPr>
        <w:br/>
      </w:r>
      <w:r w:rsidRPr="004A6F9A">
        <w:rPr>
          <w:rFonts w:ascii="Times New Roman" w:hAnsi="Times New Roman" w:cs="Times New Roman"/>
          <w:sz w:val="28"/>
          <w:szCs w:val="28"/>
        </w:rPr>
        <w:t>и среднего предпринимательства»</w:t>
      </w:r>
      <w:r>
        <w:rPr>
          <w:rFonts w:ascii="Times New Roman" w:hAnsi="Times New Roman" w:cs="Times New Roman"/>
          <w:sz w:val="28"/>
          <w:szCs w:val="28"/>
        </w:rPr>
        <w:t xml:space="preserve">, изложив приложение № 1 </w:t>
      </w:r>
      <w:r w:rsidRPr="008E564D">
        <w:rPr>
          <w:rFonts w:ascii="Times New Roman" w:hAnsi="Times New Roman" w:cs="Times New Roman"/>
          <w:sz w:val="28"/>
          <w:szCs w:val="28"/>
        </w:rPr>
        <w:t xml:space="preserve">к указанному постановлению </w:t>
      </w:r>
      <w:r>
        <w:rPr>
          <w:rFonts w:ascii="Times New Roman" w:hAnsi="Times New Roman" w:cs="Times New Roman"/>
          <w:sz w:val="28"/>
          <w:szCs w:val="28"/>
        </w:rPr>
        <w:t>в новой редакции.</w:t>
      </w:r>
    </w:p>
    <w:p w:rsidR="00DB483D" w:rsidRPr="00BC5F8C" w:rsidRDefault="00DB483D" w:rsidP="00B52F3A">
      <w:pPr>
        <w:pStyle w:val="ListParagraph"/>
        <w:tabs>
          <w:tab w:val="left" w:pos="360"/>
        </w:tabs>
        <w:spacing w:after="0" w:line="240" w:lineRule="auto"/>
        <w:ind w:left="0" w:right="-5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BC5F8C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r>
        <w:rPr>
          <w:rFonts w:ascii="Times New Roman" w:hAnsi="Times New Roman" w:cs="Times New Roman"/>
          <w:sz w:val="28"/>
          <w:szCs w:val="28"/>
        </w:rPr>
        <w:br/>
      </w:r>
      <w:r w:rsidRPr="00BC5F8C">
        <w:rPr>
          <w:rFonts w:ascii="Times New Roman" w:hAnsi="Times New Roman" w:cs="Times New Roman"/>
          <w:sz w:val="28"/>
          <w:szCs w:val="28"/>
        </w:rPr>
        <w:t>на  заместителя главы администрации Поныровского района, начальника  управления финансов Ж.Э. Володину.</w:t>
      </w:r>
    </w:p>
    <w:p w:rsidR="00DB483D" w:rsidRDefault="00DB483D" w:rsidP="00B52F3A">
      <w:pPr>
        <w:pStyle w:val="ListParagraph"/>
        <w:tabs>
          <w:tab w:val="left" w:pos="360"/>
        </w:tabs>
        <w:spacing w:after="0" w:line="240" w:lineRule="auto"/>
        <w:ind w:left="0" w:right="-5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BC5F8C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со дня его </w:t>
      </w:r>
      <w:r>
        <w:rPr>
          <w:rFonts w:ascii="Times New Roman" w:hAnsi="Times New Roman" w:cs="Times New Roman"/>
          <w:sz w:val="28"/>
          <w:szCs w:val="28"/>
        </w:rPr>
        <w:t>подписания</w:t>
      </w:r>
      <w:r w:rsidRPr="00BC5F8C">
        <w:rPr>
          <w:rFonts w:ascii="Times New Roman" w:hAnsi="Times New Roman" w:cs="Times New Roman"/>
          <w:sz w:val="28"/>
          <w:szCs w:val="28"/>
        </w:rPr>
        <w:t>.</w:t>
      </w:r>
    </w:p>
    <w:p w:rsidR="00DB483D" w:rsidRPr="00BC5F8C" w:rsidRDefault="00DB483D" w:rsidP="00B52F3A">
      <w:pPr>
        <w:pStyle w:val="ListParagraph"/>
        <w:tabs>
          <w:tab w:val="left" w:pos="360"/>
        </w:tabs>
        <w:spacing w:after="0" w:line="240" w:lineRule="auto"/>
        <w:ind w:left="0" w:right="-5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B483D" w:rsidRDefault="00DB483D" w:rsidP="00B52F3A">
      <w:pPr>
        <w:tabs>
          <w:tab w:val="left" w:pos="360"/>
        </w:tabs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Поныровского района                                                          В.С. Торубаров</w:t>
      </w:r>
    </w:p>
    <w:p w:rsidR="00DB483D" w:rsidRDefault="00DB483D" w:rsidP="00B52F3A">
      <w:pPr>
        <w:tabs>
          <w:tab w:val="left" w:pos="360"/>
        </w:tabs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tabs>
          <w:tab w:val="left" w:pos="360"/>
        </w:tabs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tabs>
          <w:tab w:val="left" w:pos="360"/>
        </w:tabs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DB483D" w:rsidRPr="00511264" w:rsidRDefault="00DB483D" w:rsidP="00B52F3A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Приложение </w:t>
      </w:r>
      <w:r w:rsidRPr="005112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511264">
        <w:rPr>
          <w:rFonts w:ascii="Times New Roman" w:hAnsi="Times New Roman" w:cs="Times New Roman"/>
          <w:sz w:val="28"/>
          <w:szCs w:val="28"/>
        </w:rPr>
        <w:t>1</w:t>
      </w:r>
    </w:p>
    <w:p w:rsidR="00DB483D" w:rsidRDefault="00DB483D" w:rsidP="00B52F3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11264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>постановле</w:t>
      </w:r>
      <w:r w:rsidRPr="00511264">
        <w:rPr>
          <w:rFonts w:ascii="Times New Roman" w:hAnsi="Times New Roman" w:cs="Times New Roman"/>
          <w:sz w:val="28"/>
          <w:szCs w:val="28"/>
        </w:rPr>
        <w:t>нию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DB483D" w:rsidRDefault="00DB483D" w:rsidP="00B52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Поныровского района </w:t>
      </w:r>
    </w:p>
    <w:p w:rsidR="00DB483D" w:rsidRDefault="00DB483D" w:rsidP="00B52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Курской области </w:t>
      </w:r>
    </w:p>
    <w:p w:rsidR="00DB483D" w:rsidRDefault="00DB483D" w:rsidP="00B52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о</w:t>
      </w:r>
      <w:r w:rsidRPr="00511264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13 ноября </w:t>
      </w:r>
      <w:r w:rsidRPr="00511264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19 года  № 626</w:t>
      </w:r>
    </w:p>
    <w:p w:rsidR="00DB483D" w:rsidRPr="00511264" w:rsidRDefault="00DB483D" w:rsidP="00B52F3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41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>Состав</w:t>
      </w:r>
    </w:p>
    <w:p w:rsidR="00DB483D" w:rsidRPr="00511264" w:rsidRDefault="00DB483D" w:rsidP="00B52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рабочей группы по </w:t>
      </w:r>
      <w:r w:rsidRPr="00C05328">
        <w:rPr>
          <w:rFonts w:ascii="Times New Roman" w:hAnsi="Times New Roman" w:cs="Times New Roman"/>
          <w:b/>
          <w:bCs/>
          <w:sz w:val="28"/>
          <w:szCs w:val="28"/>
        </w:rPr>
        <w:t>вопросам оказания имущественной поддержки субъектам малого и среднего предпринимательства на территории муниципального района «Поныровский район» Курской области</w:t>
      </w:r>
    </w:p>
    <w:p w:rsidR="00DB483D" w:rsidRDefault="00DB483D" w:rsidP="00B52F3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127" w:hanging="212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127" w:hanging="212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рабочей группы:</w:t>
      </w:r>
    </w:p>
    <w:p w:rsidR="00DB483D" w:rsidRPr="00B52F3A" w:rsidRDefault="00DB483D" w:rsidP="00B52F3A">
      <w:pPr>
        <w:spacing w:after="0" w:line="240" w:lineRule="auto"/>
        <w:ind w:left="2127" w:hanging="2127"/>
        <w:jc w:val="both"/>
        <w:outlineLvl w:val="0"/>
        <w:rPr>
          <w:rFonts w:ascii="Times New Roman" w:hAnsi="Times New Roman" w:cs="Times New Roman"/>
          <w:sz w:val="16"/>
          <w:szCs w:val="16"/>
        </w:rPr>
      </w:pPr>
    </w:p>
    <w:tbl>
      <w:tblPr>
        <w:tblW w:w="9540" w:type="dxa"/>
        <w:tblInd w:w="-106" w:type="dxa"/>
        <w:tblLook w:val="01E0"/>
      </w:tblPr>
      <w:tblGrid>
        <w:gridCol w:w="2481"/>
        <w:gridCol w:w="399"/>
        <w:gridCol w:w="6660"/>
      </w:tblGrid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 xml:space="preserve">Лунина Л.Ю.  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ind w:left="-108" w:firstLine="108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экономики и управления   </w:t>
            </w:r>
          </w:p>
          <w:p w:rsidR="00DB483D" w:rsidRPr="007B4D66" w:rsidRDefault="00DB483D" w:rsidP="007B4D66">
            <w:pPr>
              <w:spacing w:after="0" w:line="240" w:lineRule="auto"/>
              <w:ind w:left="-108" w:right="-288" w:firstLine="108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 xml:space="preserve">имуществом    администрации Поныровского района   </w:t>
            </w:r>
          </w:p>
          <w:p w:rsidR="00DB483D" w:rsidRPr="007B4D66" w:rsidRDefault="00DB483D" w:rsidP="007B4D66">
            <w:pPr>
              <w:spacing w:after="0" w:line="240" w:lineRule="auto"/>
              <w:ind w:left="72" w:hanging="72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Курской области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9540" w:type="dxa"/>
            <w:gridSpan w:val="3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рабочей группы: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Буданова Н.В.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начальник отдела по земельным ресурсам администрации Поныровского района Курской области</w:t>
            </w:r>
          </w:p>
        </w:tc>
      </w:tr>
      <w:tr w:rsidR="00DB483D">
        <w:tc>
          <w:tcPr>
            <w:tcW w:w="9540" w:type="dxa"/>
            <w:gridSpan w:val="3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Секретарь рабочей группы: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Сергеенко С.Д.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ведущий специалист-эксперт по управлению имуществом отдела экономики и управления имуществом администрации Поныровского района Курской области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9540" w:type="dxa"/>
            <w:gridSpan w:val="3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Члены рабочей группы: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 xml:space="preserve">Дородных И.П. 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 xml:space="preserve">глава Верхне-Смородинского сельсовета Поныровского района Курской области </w:t>
            </w:r>
            <w:r w:rsidRPr="007B4D66">
              <w:rPr>
                <w:rFonts w:ascii="Times New Roman" w:hAnsi="Times New Roman" w:cs="Times New Roman"/>
                <w:sz w:val="28"/>
                <w:szCs w:val="28"/>
              </w:rPr>
              <w:br/>
              <w:t>(по согласованию)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Хохлова Р.Б.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 xml:space="preserve">–  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глава Возовского сельсовета Поныровского района Курской области (по согласованию)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Сасина С.А.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глава Горяйновского сельсовета Поныровского района Курской области (по согласованию)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Кофанов В.В.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глава Ольховатского сельсовета Поныровского района Курской области (по согласованию)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Анпилогова Г.А.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глава Первомайского сельсовета Поныровского района Курской области (по согласованию)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Бородкина О.И.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глава 1-го Поныровского сельсовета Поныровского района Курской области (по согласованию)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Ломакин Ю.А.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глава 2-го Поныровского сельсовета Поныровского района Курской области (по согласованию)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Торубаров А.И.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глава п. Поныри Поныровского района Курской области (по согласованию)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Зиновьева Н.И.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 xml:space="preserve">и.о. начальника отдела культуры, по делам молодежи, ФК и спорту администрации Поныровского района Курской области 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9540" w:type="dxa"/>
            <w:gridSpan w:val="3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Приглашенные члены рабочей группы: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Тубольцева Л.Ф.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ind w:left="2268" w:right="-288" w:hanging="2268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 (по согласованию)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Пахомов С.Д.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генеральный директор ООО «Завод коммунального оборудования» (по согласованию)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B483D">
        <w:tc>
          <w:tcPr>
            <w:tcW w:w="2481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Жданов Н.П.</w:t>
            </w:r>
          </w:p>
        </w:tc>
        <w:tc>
          <w:tcPr>
            <w:tcW w:w="399" w:type="dxa"/>
          </w:tcPr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660" w:type="dxa"/>
          </w:tcPr>
          <w:p w:rsidR="00DB483D" w:rsidRPr="007B4D66" w:rsidRDefault="00DB483D" w:rsidP="007B4D66">
            <w:pPr>
              <w:spacing w:after="0" w:line="240" w:lineRule="auto"/>
              <w:ind w:left="2268" w:hanging="2268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4D66">
              <w:rPr>
                <w:rFonts w:ascii="Times New Roman" w:hAnsi="Times New Roman" w:cs="Times New Roman"/>
                <w:sz w:val="28"/>
                <w:szCs w:val="28"/>
              </w:rPr>
              <w:t>глава КФХ Жданова Н.П. (по согласованию).</w:t>
            </w:r>
          </w:p>
          <w:p w:rsidR="00DB483D" w:rsidRPr="007B4D66" w:rsidRDefault="00DB483D" w:rsidP="007B4D66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B483D" w:rsidRDefault="00DB483D" w:rsidP="00B52F3A">
      <w:pPr>
        <w:spacing w:after="0" w:line="240" w:lineRule="auto"/>
        <w:ind w:left="2127" w:hanging="212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127" w:hanging="212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127" w:hanging="212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127" w:hanging="212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268" w:hanging="226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268" w:hanging="226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DB483D" w:rsidRDefault="00DB483D" w:rsidP="00B52F3A">
      <w:pPr>
        <w:spacing w:after="0" w:line="240" w:lineRule="auto"/>
        <w:ind w:left="2268" w:hanging="226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268" w:hanging="226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DB483D" w:rsidRDefault="00DB483D" w:rsidP="00B52F3A">
      <w:pPr>
        <w:spacing w:after="0" w:line="240" w:lineRule="auto"/>
        <w:ind w:left="2268" w:hanging="226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268" w:hanging="226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268" w:hanging="226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268" w:hanging="241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DB483D" w:rsidRDefault="00DB483D" w:rsidP="00B52F3A">
      <w:pPr>
        <w:spacing w:after="0" w:line="240" w:lineRule="auto"/>
        <w:ind w:left="2268" w:hanging="226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268" w:hanging="241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DB483D" w:rsidRDefault="00DB483D" w:rsidP="00B52F3A">
      <w:pPr>
        <w:spacing w:after="0" w:line="240" w:lineRule="auto"/>
        <w:ind w:left="2268" w:hanging="226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268" w:hanging="226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268" w:hanging="226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268" w:hanging="2836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483D" w:rsidRDefault="00DB483D" w:rsidP="00B52F3A">
      <w:pPr>
        <w:spacing w:after="0" w:line="240" w:lineRule="auto"/>
        <w:ind w:left="2127" w:hanging="241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ind w:left="2127" w:hanging="212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B52F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241ECB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241ECB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241ECB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241ECB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241ECB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241ECB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241ECB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241ECB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241ECB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Default="00DB483D" w:rsidP="00241ECB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DB483D" w:rsidRPr="00511264" w:rsidRDefault="00DB483D" w:rsidP="00D72A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DB483D" w:rsidRPr="00511264" w:rsidSect="008F35DA">
      <w:footerReference w:type="default" r:id="rId9"/>
      <w:pgSz w:w="11906" w:h="16838"/>
      <w:pgMar w:top="899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483D" w:rsidRDefault="00DB483D" w:rsidP="00A34D4F">
      <w:pPr>
        <w:spacing w:after="0" w:line="240" w:lineRule="auto"/>
      </w:pPr>
      <w:r>
        <w:separator/>
      </w:r>
    </w:p>
  </w:endnote>
  <w:endnote w:type="continuationSeparator" w:id="0">
    <w:p w:rsidR="00DB483D" w:rsidRDefault="00DB483D" w:rsidP="00A34D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83D" w:rsidRDefault="00DB483D" w:rsidP="009839A7">
    <w:pPr>
      <w:pStyle w:val="Footer"/>
      <w:tabs>
        <w:tab w:val="left" w:pos="5103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483D" w:rsidRDefault="00DB483D" w:rsidP="00A34D4F">
      <w:pPr>
        <w:spacing w:after="0" w:line="240" w:lineRule="auto"/>
      </w:pPr>
      <w:r>
        <w:separator/>
      </w:r>
    </w:p>
  </w:footnote>
  <w:footnote w:type="continuationSeparator" w:id="0">
    <w:p w:rsidR="00DB483D" w:rsidRDefault="00DB483D" w:rsidP="00A34D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2F2776"/>
    <w:multiLevelType w:val="hybridMultilevel"/>
    <w:tmpl w:val="0270E31C"/>
    <w:lvl w:ilvl="0" w:tplc="33BC2328">
      <w:start w:val="1"/>
      <w:numFmt w:val="bullet"/>
      <w:lvlText w:val=""/>
      <w:lvlJc w:val="left"/>
      <w:pPr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">
    <w:nsid w:val="20F57F28"/>
    <w:multiLevelType w:val="hybridMultilevel"/>
    <w:tmpl w:val="DA6012EA"/>
    <w:lvl w:ilvl="0" w:tplc="33BC2328">
      <w:start w:val="1"/>
      <w:numFmt w:val="bullet"/>
      <w:lvlText w:val=""/>
      <w:lvlJc w:val="left"/>
      <w:pPr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2">
    <w:nsid w:val="21E63051"/>
    <w:multiLevelType w:val="hybridMultilevel"/>
    <w:tmpl w:val="C5DE89C8"/>
    <w:lvl w:ilvl="0" w:tplc="33BC2328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3">
    <w:nsid w:val="24D952A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30F73274"/>
    <w:multiLevelType w:val="hybridMultilevel"/>
    <w:tmpl w:val="926CE5B4"/>
    <w:lvl w:ilvl="0" w:tplc="33BC2328">
      <w:start w:val="1"/>
      <w:numFmt w:val="bullet"/>
      <w:lvlText w:val=""/>
      <w:lvlJc w:val="left"/>
      <w:pPr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5">
    <w:nsid w:val="31D27CC9"/>
    <w:multiLevelType w:val="hybridMultilevel"/>
    <w:tmpl w:val="75FA87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724044"/>
    <w:multiLevelType w:val="hybridMultilevel"/>
    <w:tmpl w:val="4852F8C4"/>
    <w:lvl w:ilvl="0" w:tplc="33BC2328">
      <w:start w:val="1"/>
      <w:numFmt w:val="bullet"/>
      <w:lvlText w:val=""/>
      <w:lvlJc w:val="left"/>
      <w:pPr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7">
    <w:nsid w:val="3ED6530A"/>
    <w:multiLevelType w:val="hybridMultilevel"/>
    <w:tmpl w:val="A2D43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426EE4"/>
    <w:multiLevelType w:val="hybridMultilevel"/>
    <w:tmpl w:val="BBFC5874"/>
    <w:lvl w:ilvl="0" w:tplc="33BC2328">
      <w:start w:val="1"/>
      <w:numFmt w:val="bullet"/>
      <w:lvlText w:val=""/>
      <w:lvlJc w:val="left"/>
      <w:pPr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9">
    <w:nsid w:val="43525EF2"/>
    <w:multiLevelType w:val="hybridMultilevel"/>
    <w:tmpl w:val="6C50C5D4"/>
    <w:lvl w:ilvl="0" w:tplc="33BC2328">
      <w:start w:val="1"/>
      <w:numFmt w:val="bullet"/>
      <w:lvlText w:val=""/>
      <w:lvlJc w:val="left"/>
      <w:pPr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10">
    <w:nsid w:val="58673625"/>
    <w:multiLevelType w:val="hybridMultilevel"/>
    <w:tmpl w:val="4C3E697E"/>
    <w:lvl w:ilvl="0" w:tplc="224079B4">
      <w:start w:val="1"/>
      <w:numFmt w:val="decimal"/>
      <w:lvlText w:val="%1."/>
      <w:lvlJc w:val="left"/>
      <w:pPr>
        <w:ind w:left="1065" w:hanging="52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676E2D47"/>
    <w:multiLevelType w:val="hybridMultilevel"/>
    <w:tmpl w:val="620284E8"/>
    <w:lvl w:ilvl="0" w:tplc="33BC2328">
      <w:start w:val="1"/>
      <w:numFmt w:val="bullet"/>
      <w:lvlText w:val=""/>
      <w:lvlJc w:val="left"/>
      <w:pPr>
        <w:ind w:left="114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12">
    <w:nsid w:val="68D62099"/>
    <w:multiLevelType w:val="hybridMultilevel"/>
    <w:tmpl w:val="9516F1C6"/>
    <w:lvl w:ilvl="0" w:tplc="33BC232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6BFE4397"/>
    <w:multiLevelType w:val="hybridMultilevel"/>
    <w:tmpl w:val="9574F3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9"/>
  </w:num>
  <w:num w:numId="3">
    <w:abstractNumId w:val="4"/>
  </w:num>
  <w:num w:numId="4">
    <w:abstractNumId w:val="8"/>
  </w:num>
  <w:num w:numId="5">
    <w:abstractNumId w:val="0"/>
  </w:num>
  <w:num w:numId="6">
    <w:abstractNumId w:val="6"/>
  </w:num>
  <w:num w:numId="7">
    <w:abstractNumId w:val="13"/>
  </w:num>
  <w:num w:numId="8">
    <w:abstractNumId w:val="10"/>
  </w:num>
  <w:num w:numId="9">
    <w:abstractNumId w:val="12"/>
  </w:num>
  <w:num w:numId="10">
    <w:abstractNumId w:val="2"/>
  </w:num>
  <w:num w:numId="11">
    <w:abstractNumId w:val="3"/>
  </w:num>
  <w:num w:numId="12">
    <w:abstractNumId w:val="1"/>
  </w:num>
  <w:num w:numId="13">
    <w:abstractNumId w:val="7"/>
  </w:num>
  <w:num w:numId="1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3EBF"/>
    <w:rsid w:val="00005C6E"/>
    <w:rsid w:val="000106FF"/>
    <w:rsid w:val="0001539E"/>
    <w:rsid w:val="00021097"/>
    <w:rsid w:val="0003763F"/>
    <w:rsid w:val="000443B4"/>
    <w:rsid w:val="00055061"/>
    <w:rsid w:val="000550CB"/>
    <w:rsid w:val="00060FDD"/>
    <w:rsid w:val="00062902"/>
    <w:rsid w:val="00075331"/>
    <w:rsid w:val="00077F3B"/>
    <w:rsid w:val="00092A56"/>
    <w:rsid w:val="000B1533"/>
    <w:rsid w:val="000C0620"/>
    <w:rsid w:val="000E2FCD"/>
    <w:rsid w:val="000E4543"/>
    <w:rsid w:val="000E5E57"/>
    <w:rsid w:val="000E6AB7"/>
    <w:rsid w:val="000E78F1"/>
    <w:rsid w:val="000F5F51"/>
    <w:rsid w:val="00107569"/>
    <w:rsid w:val="00154BAD"/>
    <w:rsid w:val="00161C4A"/>
    <w:rsid w:val="00190312"/>
    <w:rsid w:val="001D3581"/>
    <w:rsid w:val="001D568B"/>
    <w:rsid w:val="001E2D89"/>
    <w:rsid w:val="001E50E4"/>
    <w:rsid w:val="001E6C25"/>
    <w:rsid w:val="001F461E"/>
    <w:rsid w:val="001F72C8"/>
    <w:rsid w:val="00202124"/>
    <w:rsid w:val="00203EBF"/>
    <w:rsid w:val="00205C1F"/>
    <w:rsid w:val="00216953"/>
    <w:rsid w:val="00221B75"/>
    <w:rsid w:val="00234764"/>
    <w:rsid w:val="002405EC"/>
    <w:rsid w:val="00241ECB"/>
    <w:rsid w:val="00274FB8"/>
    <w:rsid w:val="002925A6"/>
    <w:rsid w:val="002A7330"/>
    <w:rsid w:val="002D45C5"/>
    <w:rsid w:val="002E345B"/>
    <w:rsid w:val="002E375B"/>
    <w:rsid w:val="00315BE1"/>
    <w:rsid w:val="003175E5"/>
    <w:rsid w:val="00350395"/>
    <w:rsid w:val="00362BC2"/>
    <w:rsid w:val="00365E03"/>
    <w:rsid w:val="003B0017"/>
    <w:rsid w:val="003D1B98"/>
    <w:rsid w:val="003E68A9"/>
    <w:rsid w:val="003F087C"/>
    <w:rsid w:val="003F3DCF"/>
    <w:rsid w:val="00403FF6"/>
    <w:rsid w:val="0040586B"/>
    <w:rsid w:val="004059BE"/>
    <w:rsid w:val="00426BFA"/>
    <w:rsid w:val="00436337"/>
    <w:rsid w:val="004368E4"/>
    <w:rsid w:val="00437997"/>
    <w:rsid w:val="00437E68"/>
    <w:rsid w:val="004543DA"/>
    <w:rsid w:val="0045532C"/>
    <w:rsid w:val="00470392"/>
    <w:rsid w:val="004759B1"/>
    <w:rsid w:val="004A6F9A"/>
    <w:rsid w:val="004B2AED"/>
    <w:rsid w:val="004C358F"/>
    <w:rsid w:val="004C5F92"/>
    <w:rsid w:val="004D5D19"/>
    <w:rsid w:val="00511264"/>
    <w:rsid w:val="0051293A"/>
    <w:rsid w:val="005207E8"/>
    <w:rsid w:val="00536F25"/>
    <w:rsid w:val="00545122"/>
    <w:rsid w:val="005535D9"/>
    <w:rsid w:val="0056329C"/>
    <w:rsid w:val="00565F20"/>
    <w:rsid w:val="0056645B"/>
    <w:rsid w:val="00577C57"/>
    <w:rsid w:val="005A206A"/>
    <w:rsid w:val="005B3F73"/>
    <w:rsid w:val="005C5FD3"/>
    <w:rsid w:val="005D5174"/>
    <w:rsid w:val="006104F1"/>
    <w:rsid w:val="006170A8"/>
    <w:rsid w:val="006177E2"/>
    <w:rsid w:val="00640804"/>
    <w:rsid w:val="00640F23"/>
    <w:rsid w:val="00694713"/>
    <w:rsid w:val="00694D3D"/>
    <w:rsid w:val="006A7CF1"/>
    <w:rsid w:val="006B1DA9"/>
    <w:rsid w:val="006B7F17"/>
    <w:rsid w:val="006C3254"/>
    <w:rsid w:val="006E0500"/>
    <w:rsid w:val="00711E03"/>
    <w:rsid w:val="007221AA"/>
    <w:rsid w:val="0072513C"/>
    <w:rsid w:val="00776261"/>
    <w:rsid w:val="007A0174"/>
    <w:rsid w:val="007A0AFA"/>
    <w:rsid w:val="007B4D66"/>
    <w:rsid w:val="007D12F4"/>
    <w:rsid w:val="007E1B12"/>
    <w:rsid w:val="007E7A87"/>
    <w:rsid w:val="00800D88"/>
    <w:rsid w:val="00827D9B"/>
    <w:rsid w:val="00835495"/>
    <w:rsid w:val="00853AB2"/>
    <w:rsid w:val="008562DB"/>
    <w:rsid w:val="00884ABE"/>
    <w:rsid w:val="00891F48"/>
    <w:rsid w:val="008A7525"/>
    <w:rsid w:val="008B36A5"/>
    <w:rsid w:val="008B5549"/>
    <w:rsid w:val="008C096C"/>
    <w:rsid w:val="008D147B"/>
    <w:rsid w:val="008D5DA7"/>
    <w:rsid w:val="008E564D"/>
    <w:rsid w:val="008F35DA"/>
    <w:rsid w:val="0090572B"/>
    <w:rsid w:val="0093192B"/>
    <w:rsid w:val="00964C99"/>
    <w:rsid w:val="00973839"/>
    <w:rsid w:val="009839A7"/>
    <w:rsid w:val="00983CC9"/>
    <w:rsid w:val="00986AC2"/>
    <w:rsid w:val="009A7335"/>
    <w:rsid w:val="009A745D"/>
    <w:rsid w:val="009E319B"/>
    <w:rsid w:val="009E5EA2"/>
    <w:rsid w:val="009F2CC5"/>
    <w:rsid w:val="009F438B"/>
    <w:rsid w:val="00A02116"/>
    <w:rsid w:val="00A34D4F"/>
    <w:rsid w:val="00A5012D"/>
    <w:rsid w:val="00A530F5"/>
    <w:rsid w:val="00A53B82"/>
    <w:rsid w:val="00A65554"/>
    <w:rsid w:val="00AA32CF"/>
    <w:rsid w:val="00AA6F22"/>
    <w:rsid w:val="00AE2FC5"/>
    <w:rsid w:val="00AE6FC5"/>
    <w:rsid w:val="00B007F6"/>
    <w:rsid w:val="00B037FD"/>
    <w:rsid w:val="00B168CB"/>
    <w:rsid w:val="00B21C0E"/>
    <w:rsid w:val="00B412A6"/>
    <w:rsid w:val="00B45E84"/>
    <w:rsid w:val="00B52F3A"/>
    <w:rsid w:val="00B650A5"/>
    <w:rsid w:val="00B77A2C"/>
    <w:rsid w:val="00B85FB6"/>
    <w:rsid w:val="00B8673A"/>
    <w:rsid w:val="00BA282B"/>
    <w:rsid w:val="00BA3859"/>
    <w:rsid w:val="00BA626D"/>
    <w:rsid w:val="00BA6A43"/>
    <w:rsid w:val="00BB5E30"/>
    <w:rsid w:val="00BC5F8C"/>
    <w:rsid w:val="00BD7D46"/>
    <w:rsid w:val="00C03B25"/>
    <w:rsid w:val="00C05328"/>
    <w:rsid w:val="00C101D9"/>
    <w:rsid w:val="00C16608"/>
    <w:rsid w:val="00C311E6"/>
    <w:rsid w:val="00C422D4"/>
    <w:rsid w:val="00C44F34"/>
    <w:rsid w:val="00C55D8D"/>
    <w:rsid w:val="00C7246E"/>
    <w:rsid w:val="00C938ED"/>
    <w:rsid w:val="00C96E20"/>
    <w:rsid w:val="00CA2B9C"/>
    <w:rsid w:val="00CB00ED"/>
    <w:rsid w:val="00CB3296"/>
    <w:rsid w:val="00CC4A76"/>
    <w:rsid w:val="00CC7CE2"/>
    <w:rsid w:val="00CD794A"/>
    <w:rsid w:val="00D15DCC"/>
    <w:rsid w:val="00D22C88"/>
    <w:rsid w:val="00D267DB"/>
    <w:rsid w:val="00D63DDA"/>
    <w:rsid w:val="00D72A1B"/>
    <w:rsid w:val="00D94993"/>
    <w:rsid w:val="00DB483D"/>
    <w:rsid w:val="00DC1889"/>
    <w:rsid w:val="00E00C82"/>
    <w:rsid w:val="00E1500D"/>
    <w:rsid w:val="00E45EC4"/>
    <w:rsid w:val="00E47AF2"/>
    <w:rsid w:val="00E8157C"/>
    <w:rsid w:val="00E960F6"/>
    <w:rsid w:val="00EA03EF"/>
    <w:rsid w:val="00EA05DA"/>
    <w:rsid w:val="00EA1C4C"/>
    <w:rsid w:val="00ED7132"/>
    <w:rsid w:val="00ED777D"/>
    <w:rsid w:val="00EE3249"/>
    <w:rsid w:val="00EF5605"/>
    <w:rsid w:val="00F3297E"/>
    <w:rsid w:val="00F34A3A"/>
    <w:rsid w:val="00F573C2"/>
    <w:rsid w:val="00F57734"/>
    <w:rsid w:val="00F62DF3"/>
    <w:rsid w:val="00F7336E"/>
    <w:rsid w:val="00FC5C49"/>
    <w:rsid w:val="00FD3698"/>
    <w:rsid w:val="00FD38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05EC"/>
    <w:pPr>
      <w:spacing w:after="160" w:line="259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53AB2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F329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3297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rsid w:val="00A34D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A34D4F"/>
  </w:style>
  <w:style w:type="paragraph" w:styleId="Footer">
    <w:name w:val="footer"/>
    <w:basedOn w:val="Normal"/>
    <w:link w:val="FooterChar"/>
    <w:uiPriority w:val="99"/>
    <w:rsid w:val="00A34D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A34D4F"/>
  </w:style>
  <w:style w:type="paragraph" w:styleId="FootnoteText">
    <w:name w:val="footnote text"/>
    <w:basedOn w:val="Normal"/>
    <w:link w:val="FootnoteTextChar"/>
    <w:uiPriority w:val="99"/>
    <w:semiHidden/>
    <w:rsid w:val="009839A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9839A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9839A7"/>
    <w:rPr>
      <w:vertAlign w:val="superscript"/>
    </w:rPr>
  </w:style>
  <w:style w:type="paragraph" w:customStyle="1" w:styleId="CharCharCharCharCharCharCharChar">
    <w:name w:val="Char Знак Char Знак Знак Знак Знак Знак Знак Знак Знак Знак Char Знак Char Знак Char Знак Знак Знак Знак Char Знак Знак Знак Char Знак Знак Char Знак"/>
    <w:basedOn w:val="Normal"/>
    <w:uiPriority w:val="99"/>
    <w:rsid w:val="00B52F3A"/>
    <w:pPr>
      <w:spacing w:line="240" w:lineRule="exact"/>
    </w:pPr>
    <w:rPr>
      <w:rFonts w:ascii="Arial" w:hAnsi="Arial" w:cs="Arial"/>
      <w:sz w:val="20"/>
      <w:szCs w:val="20"/>
      <w:lang w:val="en-US"/>
    </w:rPr>
  </w:style>
  <w:style w:type="table" w:styleId="TableGrid">
    <w:name w:val="Table Grid"/>
    <w:basedOn w:val="TableNormal"/>
    <w:uiPriority w:val="99"/>
    <w:locked/>
    <w:rsid w:val="00B52F3A"/>
    <w:pPr>
      <w:spacing w:after="160" w:line="259" w:lineRule="auto"/>
    </w:pPr>
    <w:rPr>
      <w:rFonts w:eastAsia="Times New Roman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40</TotalTime>
  <Pages>4</Pages>
  <Words>590</Words>
  <Characters>3363</Characters>
  <Application>Microsoft Office Outlook</Application>
  <DocSecurity>0</DocSecurity>
  <Lines>0</Lines>
  <Paragraphs>0</Paragraphs>
  <ScaleCrop>false</ScaleCrop>
  <Company>Hewlett-Packard Company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Кулагина Юлия Степановна</dc:creator>
  <cp:keywords/>
  <dc:description/>
  <cp:lastModifiedBy>Пользователь</cp:lastModifiedBy>
  <cp:revision>4</cp:revision>
  <cp:lastPrinted>2019-11-22T08:12:00Z</cp:lastPrinted>
  <dcterms:created xsi:type="dcterms:W3CDTF">2019-11-22T07:09:00Z</dcterms:created>
  <dcterms:modified xsi:type="dcterms:W3CDTF">2019-11-22T08:13:00Z</dcterms:modified>
</cp:coreProperties>
</file>